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459"/>
        <w:gridCol w:w="710"/>
        <w:gridCol w:w="329"/>
        <w:gridCol w:w="2582"/>
      </w:tblGrid>
      <w:tr w:rsidR="00E41BA5">
        <w:trPr>
          <w:trHeight w:hRule="exact" w:val="360"/>
          <w:jc w:val="center"/>
        </w:trPr>
        <w:tc>
          <w:tcPr>
            <w:tcW w:w="6459" w:type="dxa"/>
          </w:tcPr>
          <w:p w:rsidR="00E41BA5" w:rsidRDefault="00E41BA5">
            <w:bookmarkStart w:id="0" w:name="_GoBack"/>
            <w:bookmarkEnd w:id="0"/>
          </w:p>
        </w:tc>
        <w:tc>
          <w:tcPr>
            <w:tcW w:w="710" w:type="dxa"/>
            <w:tcBorders>
              <w:right w:val="thickThinSmallGap" w:sz="36" w:space="0" w:color="F0A22E" w:themeColor="accent1"/>
            </w:tcBorders>
          </w:tcPr>
          <w:p w:rsidR="00E41BA5" w:rsidRDefault="00E41BA5"/>
        </w:tc>
        <w:tc>
          <w:tcPr>
            <w:tcW w:w="329" w:type="dxa"/>
            <w:tcBorders>
              <w:left w:val="thickThinSmallGap" w:sz="36" w:space="0" w:color="F0A22E" w:themeColor="accent1"/>
            </w:tcBorders>
          </w:tcPr>
          <w:p w:rsidR="00E41BA5" w:rsidRDefault="00E41BA5"/>
        </w:tc>
        <w:tc>
          <w:tcPr>
            <w:tcW w:w="2582" w:type="dxa"/>
          </w:tcPr>
          <w:p w:rsidR="00E41BA5" w:rsidRDefault="00E41BA5"/>
        </w:tc>
      </w:tr>
      <w:tr w:rsidR="00E41BA5">
        <w:trPr>
          <w:trHeight w:hRule="exact" w:val="13752"/>
          <w:jc w:val="center"/>
        </w:trPr>
        <w:tc>
          <w:tcPr>
            <w:tcW w:w="6459" w:type="dxa"/>
          </w:tcPr>
          <w:p w:rsidR="008722C7" w:rsidRPr="006256FB" w:rsidRDefault="008722C7" w:rsidP="006256FB">
            <w:pPr>
              <w:pStyle w:val="Title"/>
              <w:rPr>
                <w:rFonts w:asciiTheme="minorHAnsi" w:hAnsiTheme="minorHAnsi"/>
                <w:color w:val="F0A22E" w:themeColor="accent1"/>
              </w:rPr>
            </w:pPr>
            <w:r w:rsidRPr="008722C7">
              <w:rPr>
                <w:rFonts w:asciiTheme="minorHAnsi" w:hAnsiTheme="minorHAnsi"/>
                <w:caps w:val="0"/>
              </w:rPr>
              <w:t xml:space="preserve">SIBSHOP </w:t>
            </w:r>
          </w:p>
          <w:p w:rsidR="006256FB" w:rsidRPr="006256FB" w:rsidRDefault="006256FB">
            <w:pPr>
              <w:pStyle w:val="EventHeading"/>
              <w:spacing w:before="360"/>
              <w:rPr>
                <w:sz w:val="112"/>
                <w:szCs w:val="112"/>
              </w:rPr>
            </w:pPr>
            <w:r w:rsidRPr="006256FB">
              <w:rPr>
                <w:sz w:val="112"/>
                <w:szCs w:val="112"/>
              </w:rPr>
              <w:t>FUNDRAISING</w:t>
            </w:r>
          </w:p>
          <w:p w:rsidR="006256FB" w:rsidRPr="006256FB" w:rsidRDefault="008F1E12">
            <w:pPr>
              <w:pStyle w:val="EventHeading"/>
              <w:spacing w:before="360"/>
              <w:rPr>
                <w:color w:val="4E3B30" w:themeColor="text2"/>
                <w:sz w:val="112"/>
                <w:szCs w:val="112"/>
              </w:rPr>
            </w:pPr>
            <w:r>
              <w:rPr>
                <w:noProof/>
                <w:color w:val="4E3B30" w:themeColor="text2"/>
                <w:sz w:val="112"/>
                <w:szCs w:val="11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422275</wp:posOffset>
                      </wp:positionV>
                      <wp:extent cx="1543050" cy="1371600"/>
                      <wp:effectExtent l="19050" t="38100" r="19050" b="57150"/>
                      <wp:wrapNone/>
                      <wp:docPr id="3" name="Explosion 1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1371600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EF1CE1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3" o:spid="_x0000_s1026" type="#_x0000_t71" style="position:absolute;margin-left:168.9pt;margin-top:33.25pt;width:121.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" fillcolor="#f0a22e [3204]" strokecolor="#845209 [1604]" strokeweight="1pt"/>
                  </w:pict>
                </mc:Fallback>
              </mc:AlternateContent>
            </w:r>
            <w:r w:rsidR="006256FB" w:rsidRPr="006256FB">
              <w:rPr>
                <w:color w:val="4E3B30" w:themeColor="text2"/>
                <w:sz w:val="112"/>
                <w:szCs w:val="112"/>
              </w:rPr>
              <w:t>EVENT</w:t>
            </w:r>
          </w:p>
          <w:p w:rsidR="00F914A4" w:rsidRDefault="00F914A4">
            <w:pPr>
              <w:pStyle w:val="EventHeading"/>
              <w:spacing w:before="360"/>
            </w:pPr>
          </w:p>
          <w:p w:rsidR="00E41BA5" w:rsidRDefault="00D9423D">
            <w:pPr>
              <w:pStyle w:val="EventHeading"/>
              <w:spacing w:before="360"/>
            </w:pPr>
            <w:r>
              <w:t>When</w:t>
            </w:r>
          </w:p>
          <w:p w:rsidR="00E41BA5" w:rsidRDefault="004D4E1D">
            <w:pPr>
              <w:pStyle w:val="EventInfo"/>
            </w:pPr>
            <w:r>
              <w:t>March 26, 2017</w:t>
            </w:r>
          </w:p>
          <w:p w:rsidR="00E41BA5" w:rsidRDefault="004D4E1D">
            <w:pPr>
              <w:pStyle w:val="EventInfo"/>
            </w:pPr>
            <w:r>
              <w:t>1pm – 5pm</w:t>
            </w:r>
          </w:p>
          <w:p w:rsidR="00E41BA5" w:rsidRDefault="00D9423D">
            <w:pPr>
              <w:pStyle w:val="EventHeading"/>
            </w:pPr>
            <w:r>
              <w:t>Where</w:t>
            </w:r>
          </w:p>
          <w:p w:rsidR="00E41BA5" w:rsidRDefault="00F32D16">
            <w:pPr>
              <w:pStyle w:val="EventInfo"/>
            </w:pPr>
            <w:r>
              <w:t xml:space="preserve">The </w:t>
            </w:r>
            <w:r w:rsidR="004D4E1D">
              <w:t>Irishman</w:t>
            </w:r>
            <w:r w:rsidR="00996CF6">
              <w:t xml:space="preserve"> Pub</w:t>
            </w:r>
            <w:r w:rsidR="002D5173">
              <w:t xml:space="preserve"> </w:t>
            </w:r>
          </w:p>
          <w:p w:rsidR="00C37B75" w:rsidRPr="00F914A4" w:rsidRDefault="00283AE2" w:rsidP="00C37B75">
            <w:pPr>
              <w:pStyle w:val="Address"/>
              <w:spacing w:after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14A4">
              <w:rPr>
                <w:color w:val="000000"/>
                <w:sz w:val="24"/>
                <w:szCs w:val="24"/>
                <w:shd w:val="clear" w:color="auto" w:fill="FFFFFF"/>
              </w:rPr>
              <w:t>5601 Main Street, Williamsville, NY</w:t>
            </w:r>
          </w:p>
          <w:p w:rsidR="00E41BA5" w:rsidRDefault="00D72A92" w:rsidP="00C37B75">
            <w:pPr>
              <w:pStyle w:val="Address"/>
              <w:spacing w:after="0"/>
              <w:rPr>
                <w:color w:val="000000"/>
                <w:sz w:val="24"/>
                <w:szCs w:val="24"/>
                <w:shd w:val="clear" w:color="auto" w:fill="FFFFFF"/>
              </w:rPr>
            </w:pPr>
            <w:hyperlink r:id="rId6" w:history="1">
              <w:r w:rsidR="004F1753" w:rsidRPr="00023BF4">
                <w:rPr>
                  <w:rStyle w:val="Hyperlink"/>
                  <w:sz w:val="24"/>
                  <w:szCs w:val="24"/>
                  <w:shd w:val="clear" w:color="auto" w:fill="FFFFFF"/>
                </w:rPr>
                <w:t>https://www.irishmanpub.com/</w:t>
              </w:r>
            </w:hyperlink>
          </w:p>
          <w:p w:rsidR="004F1753" w:rsidRPr="00F914A4" w:rsidRDefault="004F1753" w:rsidP="00C37B75">
            <w:pPr>
              <w:pStyle w:val="Address"/>
              <w:spacing w:after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6256FB" w:rsidRPr="00F914A4" w:rsidRDefault="006256FB">
            <w:pPr>
              <w:pStyle w:val="BlockText"/>
              <w:rPr>
                <w:sz w:val="32"/>
                <w:szCs w:val="32"/>
              </w:rPr>
            </w:pPr>
            <w:r w:rsidRPr="00F914A4">
              <w:rPr>
                <w:sz w:val="32"/>
                <w:szCs w:val="32"/>
              </w:rPr>
              <w:t>FEATURING:</w:t>
            </w:r>
          </w:p>
          <w:p w:rsidR="00E41BA5" w:rsidRDefault="00F914A4">
            <w:pPr>
              <w:pStyle w:val="BlockText"/>
              <w:rPr>
                <w:rStyle w:val="Strong"/>
                <w:sz w:val="36"/>
                <w:szCs w:val="36"/>
              </w:rPr>
            </w:pPr>
            <w:r w:rsidRPr="004F1753">
              <w:rPr>
                <w:noProof/>
                <w:color w:val="F0A22E" w:themeColor="accent1"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647700</wp:posOffset>
                      </wp:positionV>
                      <wp:extent cx="3876675" cy="57150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66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14A4" w:rsidRDefault="00F914A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For more information e-mail </w:t>
                                  </w:r>
                                  <w:hyperlink r:id="rId7" w:history="1">
                                    <w:r w:rsidR="004F1753" w:rsidRPr="00023BF4">
                                      <w:rPr>
                                        <w:rStyle w:val="Hyperlink"/>
                                        <w:sz w:val="24"/>
                                        <w:szCs w:val="24"/>
                                      </w:rPr>
                                      <w:t>ocampos2@my.canisius.edu</w:t>
                                    </w:r>
                                  </w:hyperlink>
                                  <w:r w:rsidR="004F1753">
                                    <w:rPr>
                                      <w:sz w:val="24"/>
                                      <w:szCs w:val="24"/>
                                    </w:rPr>
                                    <w:t xml:space="preserve"> or </w:t>
                                  </w:r>
                                  <w:hyperlink r:id="rId8" w:history="1">
                                    <w:r w:rsidR="004F1753" w:rsidRPr="00023BF4">
                                      <w:rPr>
                                        <w:rStyle w:val="Hyperlink"/>
                                        <w:sz w:val="24"/>
                                        <w:szCs w:val="24"/>
                                      </w:rPr>
                                      <w:t>putnams@canisius.edu</w:t>
                                    </w:r>
                                  </w:hyperlink>
                                </w:p>
                                <w:p w:rsidR="004F1753" w:rsidRPr="00F914A4" w:rsidRDefault="004F175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6pt;margin-top:51pt;width:305.25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">
                      <v:textbox>
                        <w:txbxContent>
                          <w:p w:rsidR="00F914A4" w:rsidRDefault="00F914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more information e-mail </w:t>
                            </w:r>
                            <w:hyperlink r:id="rId9" w:history="1">
                              <w:r w:rsidR="004F1753" w:rsidRPr="00023BF4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ocampos2@my.canisius.edu</w:t>
                              </w:r>
                            </w:hyperlink>
                            <w:r w:rsidR="004F1753">
                              <w:rPr>
                                <w:sz w:val="24"/>
                                <w:szCs w:val="24"/>
                              </w:rPr>
                              <w:t xml:space="preserve"> or </w:t>
                            </w:r>
                            <w:hyperlink r:id="rId10" w:history="1">
                              <w:r w:rsidR="004F1753" w:rsidRPr="00023BF4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putnams@canisius.edu</w:t>
                              </w:r>
                            </w:hyperlink>
                          </w:p>
                          <w:p w:rsidR="004F1753" w:rsidRPr="00F914A4" w:rsidRDefault="004F175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3AE2" w:rsidRPr="004F1753">
              <w:rPr>
                <w:rStyle w:val="Strong"/>
                <w:sz w:val="32"/>
                <w:szCs w:val="32"/>
              </w:rPr>
              <w:t>Live Music</w:t>
            </w:r>
            <w:r w:rsidR="004F1753" w:rsidRPr="004F1753">
              <w:rPr>
                <w:rStyle w:val="Strong"/>
                <w:sz w:val="32"/>
                <w:szCs w:val="32"/>
              </w:rPr>
              <w:t xml:space="preserve"> by </w:t>
            </w:r>
            <w:r w:rsidR="004F1753" w:rsidRPr="004F1753">
              <w:rPr>
                <w:rStyle w:val="Strong"/>
                <w:color w:val="FF0000"/>
                <w:sz w:val="32"/>
                <w:szCs w:val="32"/>
              </w:rPr>
              <w:t>Hurricane Sue and the Outliers</w:t>
            </w:r>
            <w:r w:rsidR="00283AE2" w:rsidRPr="004F1753">
              <w:rPr>
                <w:rStyle w:val="Strong"/>
                <w:sz w:val="32"/>
                <w:szCs w:val="32"/>
              </w:rPr>
              <w:t xml:space="preserve">, Basket Raffle, </w:t>
            </w:r>
            <w:r w:rsidR="005546AB" w:rsidRPr="004F1753">
              <w:rPr>
                <w:rStyle w:val="Strong"/>
                <w:sz w:val="32"/>
                <w:szCs w:val="32"/>
              </w:rPr>
              <w:t>Food, Cash Bar</w:t>
            </w:r>
            <w:r w:rsidR="004F1753" w:rsidRPr="004F1753">
              <w:rPr>
                <w:rStyle w:val="Strong"/>
                <w:sz w:val="32"/>
                <w:szCs w:val="32"/>
              </w:rPr>
              <w:t xml:space="preserve"> &amp; </w:t>
            </w:r>
            <w:r w:rsidRPr="004F1753">
              <w:rPr>
                <w:rStyle w:val="Strong"/>
                <w:sz w:val="32"/>
                <w:szCs w:val="32"/>
              </w:rPr>
              <w:t>more!</w:t>
            </w:r>
          </w:p>
          <w:p w:rsidR="00E41BA5" w:rsidRDefault="00E41BA5" w:rsidP="00F914A4">
            <w:pPr>
              <w:pStyle w:val="BlockText"/>
            </w:pPr>
          </w:p>
        </w:tc>
        <w:tc>
          <w:tcPr>
            <w:tcW w:w="710" w:type="dxa"/>
            <w:tcBorders>
              <w:right w:val="thickThinSmallGap" w:sz="36" w:space="0" w:color="F0A22E" w:themeColor="accent1"/>
            </w:tcBorders>
          </w:tcPr>
          <w:p w:rsidR="00E41BA5" w:rsidRDefault="00E41BA5"/>
          <w:p w:rsidR="006256FB" w:rsidRDefault="006256FB"/>
        </w:tc>
        <w:tc>
          <w:tcPr>
            <w:tcW w:w="329" w:type="dxa"/>
            <w:tcBorders>
              <w:left w:val="thickThinSmallGap" w:sz="36" w:space="0" w:color="F0A22E" w:themeColor="accent1"/>
            </w:tcBorders>
          </w:tcPr>
          <w:p w:rsidR="00E41BA5" w:rsidRDefault="00E41BA5"/>
        </w:tc>
        <w:tc>
          <w:tcPr>
            <w:tcW w:w="2582" w:type="dxa"/>
          </w:tcPr>
          <w:p w:rsidR="00E41BA5" w:rsidRDefault="00D9423D">
            <w:pPr>
              <w:pStyle w:val="EventHeading"/>
            </w:pPr>
            <w:r>
              <w:t>Advance Tickets</w:t>
            </w:r>
          </w:p>
          <w:p w:rsidR="00E41BA5" w:rsidRDefault="004D4E1D" w:rsidP="004D4E1D">
            <w:r>
              <w:t>$15 Individual</w:t>
            </w:r>
          </w:p>
          <w:p w:rsidR="004D4E1D" w:rsidRDefault="004D4E1D" w:rsidP="004D4E1D">
            <w:r>
              <w:t>$25 Couple</w:t>
            </w:r>
          </w:p>
          <w:p w:rsidR="004D4E1D" w:rsidRDefault="004D4E1D" w:rsidP="004D4E1D">
            <w:r>
              <w:t>$5 Students with ID</w:t>
            </w:r>
          </w:p>
          <w:p w:rsidR="00E41BA5" w:rsidRDefault="00D9423D">
            <w:pPr>
              <w:pStyle w:val="EventHeading"/>
            </w:pPr>
            <w:r>
              <w:t>At the Door</w:t>
            </w:r>
          </w:p>
          <w:p w:rsidR="004D4E1D" w:rsidRDefault="004D4E1D" w:rsidP="004D4E1D">
            <w:pPr>
              <w:rPr>
                <w:rFonts w:ascii="Impact" w:eastAsia="Impact" w:hAnsi="Impact" w:cs="Times New Roman"/>
              </w:rPr>
            </w:pPr>
            <w:r w:rsidRPr="004D4E1D">
              <w:rPr>
                <w:rFonts w:ascii="Impact" w:eastAsia="Impact" w:hAnsi="Impact" w:cs="Times New Roman"/>
              </w:rPr>
              <w:t>$20 Individual</w:t>
            </w:r>
            <w:r>
              <w:rPr>
                <w:rFonts w:ascii="Impact" w:eastAsia="Impact" w:hAnsi="Impact" w:cs="Times New Roman"/>
              </w:rPr>
              <w:br/>
            </w:r>
            <w:r w:rsidRPr="004D4E1D">
              <w:rPr>
                <w:rFonts w:ascii="Impact" w:eastAsia="Impact" w:hAnsi="Impact" w:cs="Times New Roman"/>
              </w:rPr>
              <w:t>$30 Couple</w:t>
            </w:r>
            <w:r>
              <w:rPr>
                <w:rFonts w:ascii="Impact" w:eastAsia="Impact" w:hAnsi="Impact" w:cs="Times New Roman"/>
              </w:rPr>
              <w:br/>
            </w:r>
            <w:r w:rsidRPr="004D4E1D">
              <w:rPr>
                <w:rFonts w:ascii="Impact" w:eastAsia="Impact" w:hAnsi="Impact" w:cs="Times New Roman"/>
              </w:rPr>
              <w:t>$10 Students with ID</w:t>
            </w:r>
          </w:p>
          <w:p w:rsidR="004D4E1D" w:rsidRDefault="004D4E1D" w:rsidP="004D4E1D">
            <w:pPr>
              <w:rPr>
                <w:rFonts w:ascii="Impact" w:eastAsia="Impact" w:hAnsi="Impact" w:cs="Times New Roman"/>
              </w:rPr>
            </w:pPr>
          </w:p>
          <w:p w:rsidR="00E41BA5" w:rsidRPr="004F1753" w:rsidRDefault="00D9423D" w:rsidP="004D4E1D">
            <w:pPr>
              <w:rPr>
                <w:i/>
                <w:u w:val="single"/>
              </w:rPr>
            </w:pPr>
            <w:r w:rsidRPr="004F1753">
              <w:rPr>
                <w:i/>
                <w:u w:val="single"/>
              </w:rPr>
              <w:t>Sponsors</w:t>
            </w:r>
          </w:p>
          <w:p w:rsidR="00A2740E" w:rsidRDefault="00A2740E" w:rsidP="001F7D17">
            <w:pPr>
              <w:rPr>
                <w:sz w:val="24"/>
                <w:szCs w:val="24"/>
              </w:rPr>
            </w:pPr>
            <w:r w:rsidRPr="004F1753">
              <w:rPr>
                <w:color w:val="FF0000"/>
                <w:sz w:val="24"/>
                <w:szCs w:val="24"/>
              </w:rPr>
              <w:t xml:space="preserve">Women’ s BAC </w:t>
            </w:r>
            <w:hyperlink r:id="rId11" w:history="1">
              <w:r w:rsidRPr="006A536C">
                <w:rPr>
                  <w:rStyle w:val="Hyperlink"/>
                  <w:sz w:val="20"/>
                </w:rPr>
                <w:t>https://www.bacwomen.com/</w:t>
              </w:r>
            </w:hyperlink>
          </w:p>
          <w:p w:rsidR="00C47DA4" w:rsidRPr="006A536C" w:rsidRDefault="00C47DA4" w:rsidP="001F7D17">
            <w:pPr>
              <w:rPr>
                <w:color w:val="FF0000"/>
                <w:sz w:val="24"/>
                <w:szCs w:val="24"/>
              </w:rPr>
            </w:pPr>
            <w:r w:rsidRPr="006A536C">
              <w:rPr>
                <w:color w:val="FF0000"/>
                <w:sz w:val="24"/>
                <w:szCs w:val="24"/>
              </w:rPr>
              <w:t>Fox  Tire</w:t>
            </w:r>
          </w:p>
          <w:p w:rsidR="006A536C" w:rsidRPr="006A536C" w:rsidRDefault="00D72A92" w:rsidP="001F7D17">
            <w:pPr>
              <w:rPr>
                <w:sz w:val="20"/>
              </w:rPr>
            </w:pPr>
            <w:hyperlink r:id="rId12" w:history="1">
              <w:r w:rsidR="006A536C" w:rsidRPr="00023BF4">
                <w:rPr>
                  <w:rStyle w:val="Hyperlink"/>
                  <w:sz w:val="20"/>
                </w:rPr>
                <w:t>www.foxtire.com/</w:t>
              </w:r>
            </w:hyperlink>
          </w:p>
          <w:p w:rsidR="00A2740E" w:rsidRPr="00A2740E" w:rsidRDefault="00A2740E" w:rsidP="001F7D17">
            <w:pPr>
              <w:rPr>
                <w:sz w:val="24"/>
                <w:szCs w:val="24"/>
              </w:rPr>
            </w:pPr>
            <w:r w:rsidRPr="004F1753">
              <w:rPr>
                <w:color w:val="FF0000"/>
                <w:sz w:val="24"/>
                <w:szCs w:val="24"/>
              </w:rPr>
              <w:t>Terrie’s Workout Center</w:t>
            </w:r>
            <w:r w:rsidR="004F1753">
              <w:rPr>
                <w:color w:val="FF0000"/>
                <w:sz w:val="24"/>
                <w:szCs w:val="24"/>
              </w:rPr>
              <w:t xml:space="preserve"> </w:t>
            </w:r>
            <w:hyperlink r:id="rId13" w:history="1">
              <w:r w:rsidRPr="006A536C">
                <w:rPr>
                  <w:rStyle w:val="Hyperlink"/>
                  <w:sz w:val="20"/>
                </w:rPr>
                <w:t>https://www.workoutatterries.com/</w:t>
              </w:r>
            </w:hyperlink>
          </w:p>
          <w:p w:rsidR="00A2740E" w:rsidRPr="004F1753" w:rsidRDefault="00A2740E" w:rsidP="001F7D17">
            <w:pPr>
              <w:rPr>
                <w:color w:val="FF0000"/>
                <w:sz w:val="24"/>
                <w:szCs w:val="24"/>
              </w:rPr>
            </w:pPr>
            <w:r w:rsidRPr="004F1753">
              <w:rPr>
                <w:color w:val="FF0000"/>
                <w:sz w:val="24"/>
                <w:szCs w:val="24"/>
              </w:rPr>
              <w:t>Orchard Park Chayban’s Tailors</w:t>
            </w:r>
          </w:p>
          <w:p w:rsidR="00A2740E" w:rsidRPr="006A536C" w:rsidRDefault="00D72A92" w:rsidP="001F7D17">
            <w:pPr>
              <w:rPr>
                <w:sz w:val="20"/>
              </w:rPr>
            </w:pPr>
            <w:hyperlink r:id="rId14" w:history="1">
              <w:r w:rsidR="00A2740E" w:rsidRPr="006A536C">
                <w:rPr>
                  <w:rStyle w:val="Hyperlink"/>
                  <w:sz w:val="20"/>
                </w:rPr>
                <w:t>https://www.facebook.com/Chaybans-Tailors-Formals-Alterations-92706191863/?hc_ref=SEARCH</w:t>
              </w:r>
            </w:hyperlink>
          </w:p>
          <w:p w:rsidR="004F1753" w:rsidRPr="00A2740E" w:rsidRDefault="004F1753" w:rsidP="001F7D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</w:t>
            </w:r>
            <w:r w:rsidRPr="004F1753">
              <w:rPr>
                <w:color w:val="FF0000"/>
                <w:sz w:val="24"/>
                <w:szCs w:val="24"/>
              </w:rPr>
              <w:t>MANY MORE!!!</w:t>
            </w:r>
          </w:p>
          <w:p w:rsidR="00E41BA5" w:rsidRDefault="00D9423D">
            <w:pPr>
              <w:pStyle w:val="EventHeading"/>
            </w:pPr>
            <w:r>
              <w:t>Benefiting</w:t>
            </w:r>
          </w:p>
          <w:p w:rsidR="00E41BA5" w:rsidRPr="00F914A4" w:rsidRDefault="007C2FAA" w:rsidP="004D4E1D">
            <w:pPr>
              <w:rPr>
                <w:sz w:val="30"/>
                <w:szCs w:val="30"/>
              </w:rPr>
            </w:pPr>
            <w:r w:rsidRPr="004F1753">
              <w:rPr>
                <w:color w:val="FF0000"/>
                <w:sz w:val="30"/>
                <w:szCs w:val="30"/>
              </w:rPr>
              <w:t xml:space="preserve">The WNY Sibshop </w:t>
            </w:r>
            <w:r w:rsidRPr="00F914A4">
              <w:rPr>
                <w:sz w:val="30"/>
                <w:szCs w:val="30"/>
              </w:rPr>
              <w:t>at Canisius C</w:t>
            </w:r>
            <w:r w:rsidR="004D4E1D" w:rsidRPr="00F914A4">
              <w:rPr>
                <w:sz w:val="30"/>
                <w:szCs w:val="30"/>
              </w:rPr>
              <w:t>ollege</w:t>
            </w:r>
            <w:r w:rsidRPr="00F914A4">
              <w:rPr>
                <w:sz w:val="30"/>
                <w:szCs w:val="30"/>
              </w:rPr>
              <w:t>;</w:t>
            </w:r>
          </w:p>
          <w:p w:rsidR="007C2FAA" w:rsidRPr="00F914A4" w:rsidRDefault="007C2FAA" w:rsidP="004D4E1D">
            <w:pPr>
              <w:rPr>
                <w:sz w:val="30"/>
                <w:szCs w:val="30"/>
              </w:rPr>
            </w:pPr>
            <w:r w:rsidRPr="00F914A4">
              <w:rPr>
                <w:sz w:val="30"/>
                <w:szCs w:val="30"/>
              </w:rPr>
              <w:t>A support program for the siblings of children with special needs.</w:t>
            </w:r>
          </w:p>
          <w:p w:rsidR="001F7D17" w:rsidRDefault="001F7D17" w:rsidP="004D4E1D"/>
          <w:p w:rsidR="008F1E12" w:rsidRDefault="008F1E12" w:rsidP="004D4E1D">
            <w:pPr>
              <w:rPr>
                <w:noProof/>
                <w:lang w:eastAsia="en-US"/>
              </w:rPr>
            </w:pPr>
          </w:p>
          <w:p w:rsidR="001F7D17" w:rsidRDefault="00E60CBA" w:rsidP="004D4E1D">
            <w:r w:rsidRPr="00E60CBA">
              <w:rPr>
                <w:noProof/>
                <w:lang w:eastAsia="en-US"/>
              </w:rPr>
              <w:drawing>
                <wp:inline distT="0" distB="0" distL="0" distR="0">
                  <wp:extent cx="1563204" cy="1735546"/>
                  <wp:effectExtent l="0" t="0" r="0" b="0"/>
                  <wp:docPr id="2" name="Picture 2" descr="C:\Users\putnams\Pictures\2016-03-05\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tnams\Pictures\2016-03-05\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42" cy="173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BA5" w:rsidRPr="00F914A4" w:rsidRDefault="00E41BA5">
      <w:pPr>
        <w:pStyle w:val="TableSpace"/>
        <w:rPr>
          <w:sz w:val="24"/>
          <w:szCs w:val="24"/>
        </w:rPr>
      </w:pPr>
    </w:p>
    <w:sectPr w:rsidR="00E41BA5" w:rsidRPr="00F914A4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F6F" w:rsidRDefault="00457F6F">
      <w:pPr>
        <w:spacing w:line="240" w:lineRule="auto"/>
      </w:pPr>
      <w:r>
        <w:separator/>
      </w:r>
    </w:p>
  </w:endnote>
  <w:endnote w:type="continuationSeparator" w:id="0">
    <w:p w:rsidR="00457F6F" w:rsidRDefault="00457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F6F" w:rsidRDefault="00457F6F">
      <w:pPr>
        <w:spacing w:line="240" w:lineRule="auto"/>
      </w:pPr>
      <w:r>
        <w:separator/>
      </w:r>
    </w:p>
  </w:footnote>
  <w:footnote w:type="continuationSeparator" w:id="0">
    <w:p w:rsidR="00457F6F" w:rsidRDefault="00457F6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E1D"/>
    <w:rsid w:val="001F7D17"/>
    <w:rsid w:val="00283AE2"/>
    <w:rsid w:val="002D5173"/>
    <w:rsid w:val="00303028"/>
    <w:rsid w:val="00304F64"/>
    <w:rsid w:val="004401D9"/>
    <w:rsid w:val="00457F6F"/>
    <w:rsid w:val="004D4E1D"/>
    <w:rsid w:val="004F1753"/>
    <w:rsid w:val="005546AB"/>
    <w:rsid w:val="006256FB"/>
    <w:rsid w:val="006A536C"/>
    <w:rsid w:val="00745905"/>
    <w:rsid w:val="007C2FAA"/>
    <w:rsid w:val="008722C7"/>
    <w:rsid w:val="008F1E12"/>
    <w:rsid w:val="0091618C"/>
    <w:rsid w:val="009931C2"/>
    <w:rsid w:val="00996CF6"/>
    <w:rsid w:val="009A2134"/>
    <w:rsid w:val="00A2740E"/>
    <w:rsid w:val="00C37B75"/>
    <w:rsid w:val="00C47DA4"/>
    <w:rsid w:val="00D03EC4"/>
    <w:rsid w:val="00D72A92"/>
    <w:rsid w:val="00D74ECE"/>
    <w:rsid w:val="00D9423D"/>
    <w:rsid w:val="00E41BA5"/>
    <w:rsid w:val="00E60CBA"/>
    <w:rsid w:val="00F32D16"/>
    <w:rsid w:val="00F9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227AD85-177F-41BD-9157-8F04073B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E1D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Pr>
      <w:color w:val="F0A22E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F0A22E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C77C0E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F0A22E" w:themeColor="accent1"/>
      <w:sz w:val="48"/>
    </w:rPr>
  </w:style>
  <w:style w:type="paragraph" w:customStyle="1" w:styleId="EventInfo">
    <w:name w:val="Event Info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pPr>
      <w:spacing w:after="600" w:line="240" w:lineRule="auto"/>
    </w:pPr>
    <w:rPr>
      <w:color w:val="F0A22E" w:themeColor="accent1"/>
    </w:rPr>
  </w:style>
  <w:style w:type="paragraph" w:styleId="BlockText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4E3B30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Mention">
    <w:name w:val="Mention"/>
    <w:basedOn w:val="DefaultParagraphFont"/>
    <w:uiPriority w:val="99"/>
    <w:semiHidden/>
    <w:unhideWhenUsed/>
    <w:rsid w:val="00A2740E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4F1753"/>
  </w:style>
  <w:style w:type="paragraph" w:styleId="BalloonText">
    <w:name w:val="Balloon Text"/>
    <w:basedOn w:val="Normal"/>
    <w:link w:val="BalloonTextChar"/>
    <w:uiPriority w:val="99"/>
    <w:semiHidden/>
    <w:unhideWhenUsed/>
    <w:rsid w:val="009A21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1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tnams@canisius.edu" TargetMode="External"/><Relationship Id="rId13" Type="http://schemas.openxmlformats.org/officeDocument/2006/relationships/hyperlink" Target="https://www.workoutatterries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campos2@my.canisius.edu" TargetMode="External"/><Relationship Id="rId12" Type="http://schemas.openxmlformats.org/officeDocument/2006/relationships/hyperlink" Target="http://www.foxtire.com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rishmanpub.com/" TargetMode="External"/><Relationship Id="rId11" Type="http://schemas.openxmlformats.org/officeDocument/2006/relationships/hyperlink" Target="https://www.bacwomen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10" Type="http://schemas.openxmlformats.org/officeDocument/2006/relationships/hyperlink" Target="mailto:putnams@canisius.ed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ocampos2@my.canisius.edu" TargetMode="External"/><Relationship Id="rId14" Type="http://schemas.openxmlformats.org/officeDocument/2006/relationships/hyperlink" Target="https://www.facebook.com/Chaybans-Tailors-Formals-Alterations-92706191863/?hc_ref=SEAR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tnams\AppData\Roaming\Microsoft\Templates\Flyer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Flyer.dotx</Template>
  <TotalTime>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</dc:creator>
  <cp:lastModifiedBy>Lotterer, Sharon M</cp:lastModifiedBy>
  <cp:revision>2</cp:revision>
  <cp:lastPrinted>2017-03-15T13:39:00Z</cp:lastPrinted>
  <dcterms:created xsi:type="dcterms:W3CDTF">2017-03-20T21:07:00Z</dcterms:created>
  <dcterms:modified xsi:type="dcterms:W3CDTF">2017-03-20T21:07:00Z</dcterms:modified>
</cp:coreProperties>
</file>